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851"/>
        <w:gridCol w:w="3515"/>
      </w:tblGrid>
      <w:tr w:rsidR="00515C1D" w:rsidRPr="00767685" w14:paraId="0B0DE934" w14:textId="77777777" w:rsidTr="00515C1D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D0D1C92" w14:textId="77777777" w:rsidR="00515C1D" w:rsidRPr="00515C1D" w:rsidRDefault="00515C1D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Book details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515C1D" w:rsidRPr="0086727F" w14:paraId="21180968" w14:textId="77777777" w:rsidTr="005C6990">
        <w:tc>
          <w:tcPr>
            <w:tcW w:w="6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3367" w14:textId="77777777" w:rsidR="00515C1D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Title: </w:t>
            </w:r>
          </w:p>
          <w:p w14:paraId="4898C325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3C48" w14:textId="77777777" w:rsidR="00515C1D" w:rsidRPr="0086727F" w:rsidRDefault="005C6990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Month and Year</w:t>
            </w:r>
            <w:r w:rsidR="00BC60B9">
              <w:rPr>
                <w:rFonts w:asciiTheme="minorHAnsi" w:hAnsiTheme="minorHAnsi"/>
                <w:b/>
              </w:rPr>
              <w:t xml:space="preserve"> of publication</w:t>
            </w:r>
            <w:r w:rsidR="00515C1D" w:rsidRPr="0086727F">
              <w:rPr>
                <w:rFonts w:asciiTheme="minorHAnsi" w:hAnsiTheme="minorHAnsi"/>
                <w:b/>
              </w:rPr>
              <w:t>:</w:t>
            </w:r>
          </w:p>
          <w:p w14:paraId="70AC67D3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383238E5" w14:textId="77777777" w:rsidTr="00676913">
        <w:trPr>
          <w:trHeight w:val="129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8D9" w14:textId="610FB7C7" w:rsidR="00676913" w:rsidRPr="00676913" w:rsidRDefault="00676913" w:rsidP="006A11DC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>
              <w:rPr>
                <w:rFonts w:asciiTheme="minorHAnsi" w:hAnsiTheme="minorHAnsi"/>
                <w:b/>
              </w:rPr>
              <w:t xml:space="preserve">synopsis </w:t>
            </w:r>
            <w:r w:rsidRPr="00676913">
              <w:rPr>
                <w:rFonts w:asciiTheme="minorHAnsi" w:hAnsiTheme="minorHAnsi"/>
              </w:rPr>
              <w:t xml:space="preserve">of the </w:t>
            </w:r>
            <w:r>
              <w:rPr>
                <w:rFonts w:asciiTheme="minorHAnsi" w:hAnsiTheme="minorHAnsi"/>
              </w:rPr>
              <w:t>book or collection of</w:t>
            </w:r>
            <w:r w:rsidRPr="00676913">
              <w:rPr>
                <w:rFonts w:asciiTheme="minorHAnsi" w:hAnsiTheme="minorHAnsi"/>
              </w:rPr>
              <w:t xml:space="preserve">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6740B37A" w14:textId="77777777" w:rsidR="00676913" w:rsidRDefault="00676913" w:rsidP="006A11DC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767685" w:rsidRPr="00767685" w14:paraId="1CBC5D5A" w14:textId="77777777" w:rsidTr="00767685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22DA915" w14:textId="77777777" w:rsidR="00767685" w:rsidRPr="00767685" w:rsidRDefault="00B601E5" w:rsidP="00B56DD5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B56DD5">
              <w:rPr>
                <w:rFonts w:asciiTheme="minorHAnsi" w:hAnsiTheme="minorHAnsi"/>
                <w:b/>
              </w:rPr>
              <w:t>uthor</w:t>
            </w:r>
            <w:r>
              <w:rPr>
                <w:rFonts w:asciiTheme="minorHAnsi" w:hAnsiTheme="minorHAnsi"/>
                <w:b/>
              </w:rPr>
              <w:t xml:space="preserve"> details</w:t>
            </w:r>
            <w:r w:rsidR="00515C1D">
              <w:rPr>
                <w:rFonts w:asciiTheme="minorHAnsi" w:hAnsiTheme="minorHAnsi"/>
                <w:b/>
              </w:rPr>
              <w:t>:</w:t>
            </w:r>
          </w:p>
        </w:tc>
      </w:tr>
      <w:tr w:rsidR="00394554" w:rsidRPr="0086727F" w14:paraId="6A303693" w14:textId="77777777" w:rsidTr="00515C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0D8E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5D52BB7A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2EAF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77DEBC13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1033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19945291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515C1D" w:rsidRPr="0086727F" w14:paraId="365DF805" w14:textId="77777777" w:rsidTr="00767685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A48E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6B77BECA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381A" w14:textId="02A29E3C" w:rsidR="00515C1D" w:rsidRPr="0086727F" w:rsidRDefault="007E19BB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Social Media</w:t>
            </w:r>
            <w:r w:rsidR="005C6990">
              <w:rPr>
                <w:rFonts w:asciiTheme="minorHAnsi" w:hAnsiTheme="minorHAnsi"/>
                <w:b/>
              </w:rPr>
              <w:t>:</w:t>
            </w:r>
          </w:p>
          <w:p w14:paraId="6D782CDC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613D2E27" w14:textId="77777777" w:rsidTr="00676913">
        <w:trPr>
          <w:trHeight w:val="140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4FC2" w14:textId="6F105813" w:rsidR="00676913" w:rsidRPr="00676913" w:rsidRDefault="00676913" w:rsidP="00676913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 w:rsidRPr="00676913">
              <w:rPr>
                <w:rFonts w:asciiTheme="minorHAnsi" w:hAnsiTheme="minorHAnsi"/>
                <w:b/>
              </w:rPr>
              <w:t>biography note</w:t>
            </w:r>
            <w:r w:rsidRPr="00676913">
              <w:rPr>
                <w:rFonts w:asciiTheme="minorHAnsi" w:hAnsiTheme="minorHAnsi"/>
              </w:rPr>
              <w:t xml:space="preserve"> of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0F2A34ED" w14:textId="4CF761F0" w:rsidR="00676913" w:rsidRPr="00676913" w:rsidRDefault="00676913" w:rsidP="00072CAB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40398C37" w14:textId="77777777" w:rsidR="00515C1D" w:rsidRDefault="00515C1D" w:rsidP="0029179A">
      <w:pPr>
        <w:rPr>
          <w:rFonts w:asciiTheme="minorHAnsi" w:hAnsiTheme="minorHAnsi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6350"/>
      </w:tblGrid>
      <w:tr w:rsidR="00515C1D" w:rsidRPr="00767685" w14:paraId="6E972A4E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AC4E521" w14:textId="77777777" w:rsidR="00515C1D" w:rsidRPr="00515C1D" w:rsidRDefault="00515C1D" w:rsidP="00515C1D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Publisher details:</w:t>
            </w:r>
          </w:p>
        </w:tc>
      </w:tr>
      <w:tr w:rsidR="00515C1D" w:rsidRPr="0086727F" w14:paraId="75E3AA78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F456" w14:textId="77777777" w:rsidR="00515C1D" w:rsidRDefault="00515C1D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Name: </w:t>
            </w:r>
          </w:p>
          <w:p w14:paraId="623066C6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4ACBEF3D" w14:textId="77777777" w:rsidTr="00F60B97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B70E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07EE5880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50" w:type="dxa"/>
          </w:tcPr>
          <w:p w14:paraId="5DC5D3C1" w14:textId="58CDE789" w:rsidR="00F60B97" w:rsidRPr="0086727F" w:rsidRDefault="007E19BB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Social Media</w:t>
            </w:r>
            <w:r w:rsidR="00F60B97" w:rsidRPr="0086727F">
              <w:rPr>
                <w:rFonts w:asciiTheme="minorHAnsi" w:hAnsiTheme="minorHAnsi"/>
                <w:b/>
              </w:rPr>
              <w:t>:</w:t>
            </w:r>
          </w:p>
          <w:p w14:paraId="0959883B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0CA5CCA8" w14:textId="77777777" w:rsidR="00F60B97" w:rsidRDefault="00F60B9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4366"/>
      </w:tblGrid>
      <w:tr w:rsidR="00F60B97" w:rsidRPr="00767685" w14:paraId="225EA838" w14:textId="77777777" w:rsidTr="008B257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FA9062C" w14:textId="77777777" w:rsidR="00F60B97" w:rsidRPr="00767685" w:rsidRDefault="00B85B4B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Submitter</w:t>
            </w:r>
            <w:r w:rsidR="00F60B97">
              <w:rPr>
                <w:rFonts w:asciiTheme="minorHAnsi" w:hAnsiTheme="minorHAnsi"/>
                <w:b/>
              </w:rPr>
              <w:t xml:space="preserve"> details:</w:t>
            </w:r>
          </w:p>
        </w:tc>
      </w:tr>
      <w:tr w:rsidR="00F60B97" w:rsidRPr="0086727F" w14:paraId="58A777FE" w14:textId="77777777" w:rsidTr="008B257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24D7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4A5A244C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496D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5420E849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4F2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6EA2050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B85B4B" w:rsidRPr="0086727F" w14:paraId="66986F40" w14:textId="77777777" w:rsidTr="001C4ED0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29C2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Email:</w:t>
            </w:r>
          </w:p>
          <w:p w14:paraId="1355D331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BEDD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Contact telephone number</w:t>
            </w:r>
          </w:p>
          <w:p w14:paraId="650E09BC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19620D05" w14:textId="77777777" w:rsidTr="008B2571">
        <w:trPr>
          <w:trHeight w:val="2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10E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Role</w:t>
            </w:r>
            <w:r w:rsidR="00B85B4B">
              <w:rPr>
                <w:rFonts w:asciiTheme="minorHAnsi" w:hAnsiTheme="minorHAnsi"/>
                <w:b/>
              </w:rPr>
              <w:t xml:space="preserve"> (eg author, publisher, agent):</w:t>
            </w:r>
          </w:p>
          <w:p w14:paraId="3190C1A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619A46A1" w14:textId="77777777" w:rsidR="00072CAB" w:rsidRDefault="00072CAB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4366"/>
      </w:tblGrid>
      <w:tr w:rsidR="00F60B97" w:rsidRPr="0086727F" w14:paraId="3738174B" w14:textId="77777777" w:rsidTr="00676913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6946D7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 xml:space="preserve">How did you hear about the </w:t>
            </w:r>
            <w:r w:rsidRPr="00B56DD5">
              <w:rPr>
                <w:rFonts w:asciiTheme="minorHAnsi" w:hAnsiTheme="minorHAnsi"/>
                <w:b/>
              </w:rPr>
              <w:t>John McGahern Annual Book Prize</w:t>
            </w:r>
            <w:r>
              <w:rPr>
                <w:rFonts w:asciiTheme="minorHAnsi" w:hAnsiTheme="minorHAnsi"/>
                <w:b/>
              </w:rPr>
              <w:t>?</w:t>
            </w:r>
          </w:p>
        </w:tc>
      </w:tr>
      <w:tr w:rsidR="00F60B97" w:rsidRPr="0086727F" w14:paraId="0FDC4760" w14:textId="77777777" w:rsidTr="00072CAB">
        <w:trPr>
          <w:trHeight w:val="70"/>
        </w:trPr>
        <w:tc>
          <w:tcPr>
            <w:tcW w:w="569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7DE26066" w14:textId="77777777" w:rsidR="00072CAB" w:rsidRDefault="00072CA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News coverage</w:t>
            </w:r>
          </w:p>
          <w:p w14:paraId="7099262F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University </w:t>
            </w:r>
            <w:r w:rsidR="00072CAB">
              <w:rPr>
                <w:rFonts w:asciiTheme="minorHAnsi" w:hAnsiTheme="minorHAnsi"/>
              </w:rPr>
              <w:t xml:space="preserve">of Liverpool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3E5AC01A" w14:textId="77777777" w:rsidR="00B85B4B" w:rsidRDefault="00B85B4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Direct email from Institute of Irish Studies</w:t>
            </w:r>
          </w:p>
          <w:p w14:paraId="3A8875F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Institute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2023753B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t xml:space="preserve">Other website </w:t>
            </w:r>
            <w:r>
              <w:rPr>
                <w:rFonts w:asciiTheme="minorHAnsi" w:hAnsiTheme="minorHAnsi"/>
              </w:rPr>
              <w:t xml:space="preserve">or social media </w:t>
            </w:r>
            <w:r w:rsidRPr="0086727F">
              <w:rPr>
                <w:rFonts w:asciiTheme="minorHAnsi" w:hAnsiTheme="minorHAnsi"/>
              </w:rPr>
              <w:t xml:space="preserve">(please </w:t>
            </w:r>
            <w:r>
              <w:rPr>
                <w:rFonts w:asciiTheme="minorHAnsi" w:hAnsiTheme="minorHAnsi"/>
              </w:rPr>
              <w:t>specify</w:t>
            </w:r>
            <w:r w:rsidRPr="0086727F">
              <w:rPr>
                <w:rFonts w:asciiTheme="minorHAnsi" w:hAnsiTheme="minorHAnsi"/>
              </w:rPr>
              <w:t>)</w:t>
            </w:r>
          </w:p>
          <w:p w14:paraId="0B5517C0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Friend/Word </w:t>
            </w:r>
            <w:r w:rsidRPr="0086727F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t>mouth</w:t>
            </w:r>
          </w:p>
          <w:p w14:paraId="04B2468B" w14:textId="479EEE7C" w:rsidR="00F60B97" w:rsidRPr="0086727F" w:rsidRDefault="00F60B97" w:rsidP="00676913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t>Other (please specify)</w:t>
            </w:r>
          </w:p>
        </w:tc>
        <w:tc>
          <w:tcPr>
            <w:tcW w:w="4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648FF30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7972B338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405262E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3AA1A6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1FC3C85F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4EAAE04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2A22B090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10AAF728" w14:textId="77777777" w:rsidR="00F60B97" w:rsidRDefault="00F60B97"/>
    <w:p w14:paraId="09D885BD" w14:textId="77777777" w:rsidR="00F60B97" w:rsidRDefault="00F60B97"/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9"/>
      </w:tblGrid>
      <w:tr w:rsidR="00FD0095" w14:paraId="5E7F1D5D" w14:textId="77777777" w:rsidTr="00470CDA">
        <w:trPr>
          <w:trHeight w:val="304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28F4CB8" w14:textId="77777777" w:rsidR="00FD0095" w:rsidRPr="00767685" w:rsidRDefault="00FD0095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Eligibility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BB3277" w14:paraId="0269D115" w14:textId="77777777" w:rsidTr="00470CDA">
        <w:trPr>
          <w:trHeight w:val="589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5593" w14:textId="679C6E7C" w:rsidR="005347C2" w:rsidRPr="005347C2" w:rsidRDefault="00BB3277" w:rsidP="005347C2">
            <w:pPr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Please note that we require both a physical </w:t>
            </w:r>
            <w:r w:rsidRPr="005347C2">
              <w:rPr>
                <w:rFonts w:asciiTheme="minorHAnsi" w:hAnsiTheme="minorHAnsi"/>
                <w:b/>
                <w:u w:val="single"/>
              </w:rPr>
              <w:t>and</w:t>
            </w:r>
            <w:r>
              <w:rPr>
                <w:rFonts w:asciiTheme="minorHAnsi" w:hAnsiTheme="minorHAnsi"/>
                <w:b/>
              </w:rPr>
              <w:t xml:space="preserve"> a digital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 w:rsidR="005347C2">
              <w:rPr>
                <w:rFonts w:asciiTheme="minorHAnsi" w:hAnsiTheme="minorHAnsi"/>
                <w:bCs/>
              </w:rPr>
              <w:t xml:space="preserve">(.pdf preferred) </w:t>
            </w:r>
            <w:r>
              <w:rPr>
                <w:rFonts w:asciiTheme="minorHAnsi" w:hAnsiTheme="minorHAnsi"/>
                <w:b/>
              </w:rPr>
              <w:t>submission.</w:t>
            </w:r>
          </w:p>
        </w:tc>
      </w:tr>
      <w:tr w:rsidR="00FD0095" w14:paraId="0541A2B0" w14:textId="77777777" w:rsidTr="00470CDA">
        <w:trPr>
          <w:trHeight w:val="2501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4F8D" w14:textId="16ED16BC" w:rsidR="00E57FF8" w:rsidRDefault="00E57FF8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08DF06F" w14:textId="77777777" w:rsidR="005347C2" w:rsidRPr="00E57FF8" w:rsidRDefault="005347C2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31580DE" w14:textId="3C78A4B9" w:rsidR="005347C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>I confirm that the author is Irish</w:t>
            </w:r>
            <w:r w:rsidR="00B76277">
              <w:rPr>
                <w:rFonts w:asciiTheme="minorHAnsi" w:hAnsiTheme="minorHAnsi"/>
                <w:b/>
              </w:rPr>
              <w:t xml:space="preserve"> </w:t>
            </w:r>
            <w:r w:rsidR="00B76277" w:rsidRPr="002B390A">
              <w:rPr>
                <w:rFonts w:asciiTheme="minorHAnsi" w:hAnsiTheme="minorHAnsi"/>
                <w:bCs/>
              </w:rPr>
              <w:t>(ie has an Irish passport)</w:t>
            </w:r>
            <w:r>
              <w:rPr>
                <w:rFonts w:asciiTheme="minorHAnsi" w:hAnsiTheme="minorHAnsi"/>
                <w:b/>
              </w:rPr>
              <w:t xml:space="preserve"> or has been </w:t>
            </w:r>
            <w:r w:rsidRPr="00FD0095">
              <w:rPr>
                <w:rFonts w:asciiTheme="minorHAnsi" w:hAnsiTheme="minorHAnsi"/>
                <w:b/>
              </w:rPr>
              <w:t>resident in Ireland for more than 5 years</w:t>
            </w:r>
            <w:r>
              <w:rPr>
                <w:rFonts w:asciiTheme="minorHAnsi" w:hAnsiTheme="minorHAnsi"/>
                <w:b/>
              </w:rPr>
              <w:t xml:space="preserve"> prior to the publication.</w:t>
            </w:r>
          </w:p>
          <w:p w14:paraId="05981119" w14:textId="4029A6B0" w:rsidR="00676913" w:rsidRPr="005347C2" w:rsidRDefault="00676913" w:rsidP="00676913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>I confirm that this submission was published between 1 January 202</w:t>
            </w:r>
            <w:r w:rsidR="00B76277"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  <w:b/>
              </w:rPr>
              <w:t xml:space="preserve"> and 31 December 202</w:t>
            </w:r>
            <w:r w:rsidR="00B76277"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5D510069" w14:textId="77777777" w:rsidR="008D0FD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this submission is the author’s </w:t>
            </w:r>
            <w:r w:rsidRPr="00FD0095">
              <w:rPr>
                <w:rFonts w:asciiTheme="minorHAnsi" w:hAnsiTheme="minorHAnsi"/>
                <w:b/>
              </w:rPr>
              <w:t>debut work of fiction</w:t>
            </w:r>
            <w:r w:rsidR="008D0FD2"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589017D3" w14:textId="77777777" w:rsidR="00AB2EAA" w:rsidRPr="00AB2EAA" w:rsidRDefault="00AB2EAA" w:rsidP="00AB2EAA">
            <w:pPr>
              <w:spacing w:after="60"/>
              <w:ind w:left="720"/>
              <w:jc w:val="both"/>
              <w:rPr>
                <w:rFonts w:asciiTheme="minorHAnsi" w:hAnsiTheme="minorHAnsi"/>
              </w:rPr>
            </w:pPr>
            <w:r w:rsidRPr="00AB2EAA">
              <w:rPr>
                <w:rFonts w:asciiTheme="minorHAnsi" w:hAnsiTheme="minorHAnsi"/>
              </w:rPr>
              <w:t>The submission must be a first book of fiction; if either a collection of stories or a novel in any genre has previously been published then the author is ineligible.</w:t>
            </w:r>
          </w:p>
          <w:p w14:paraId="667E07E6" w14:textId="43ABFFC7" w:rsidR="00470CDA" w:rsidRDefault="00470CDA" w:rsidP="00470CDA">
            <w:pPr>
              <w:spacing w:after="60"/>
              <w:ind w:left="153" w:hanging="153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the author will be available for a public reading and book signing in Liverpool </w:t>
            </w:r>
            <w:r w:rsidR="00676913">
              <w:rPr>
                <w:rFonts w:asciiTheme="minorHAnsi" w:hAnsiTheme="minorHAnsi"/>
                <w:b/>
              </w:rPr>
              <w:t xml:space="preserve">to coincide with the University of Liverpool Literary Festival (due </w:t>
            </w:r>
            <w:r w:rsidR="00F61C22">
              <w:rPr>
                <w:rFonts w:asciiTheme="minorHAnsi" w:hAnsiTheme="minorHAnsi"/>
                <w:b/>
              </w:rPr>
              <w:t xml:space="preserve">to be held in </w:t>
            </w:r>
            <w:r w:rsidR="00676913">
              <w:rPr>
                <w:rFonts w:asciiTheme="minorHAnsi" w:hAnsiTheme="minorHAnsi"/>
                <w:b/>
              </w:rPr>
              <w:t>October 202</w:t>
            </w:r>
            <w:r w:rsidR="00B76277">
              <w:rPr>
                <w:rFonts w:asciiTheme="minorHAnsi" w:hAnsiTheme="minorHAnsi"/>
                <w:b/>
              </w:rPr>
              <w:t>7</w:t>
            </w:r>
            <w:r w:rsidR="00676913">
              <w:rPr>
                <w:rFonts w:asciiTheme="minorHAnsi" w:hAnsiTheme="minorHAnsi"/>
                <w:b/>
              </w:rPr>
              <w:t>)</w:t>
            </w:r>
            <w:r w:rsidR="00F61C22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  <w:p w14:paraId="53D89996" w14:textId="7891F1FE" w:rsidR="00533BF3" w:rsidRDefault="00533BF3" w:rsidP="00470CDA">
            <w:pPr>
              <w:spacing w:after="60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>I have emailed</w:t>
            </w:r>
            <w:r w:rsidRPr="00B76277">
              <w:rPr>
                <w:rFonts w:asciiTheme="minorHAnsi" w:hAnsiTheme="minorHAnsi"/>
                <w:b/>
              </w:rPr>
              <w:t xml:space="preserve"> </w:t>
            </w:r>
            <w:bookmarkStart w:id="0" w:name="_Hlk52199978"/>
            <w:r w:rsidRPr="00B76277">
              <w:rPr>
                <w:rFonts w:asciiTheme="minorHAnsi" w:hAnsiTheme="minorHAnsi"/>
                <w:b/>
              </w:rPr>
              <w:t xml:space="preserve">one </w:t>
            </w:r>
            <w:r w:rsidRPr="005347C2">
              <w:rPr>
                <w:rFonts w:asciiTheme="minorHAnsi" w:hAnsiTheme="minorHAnsi"/>
                <w:b/>
                <w:u w:val="single"/>
              </w:rPr>
              <w:t>digital</w:t>
            </w:r>
            <w:r>
              <w:rPr>
                <w:rFonts w:asciiTheme="minorHAnsi" w:hAnsiTheme="minorHAnsi"/>
                <w:b/>
              </w:rPr>
              <w:t xml:space="preserve"> copy of the submission </w:t>
            </w:r>
            <w:bookmarkEnd w:id="0"/>
            <w:r>
              <w:rPr>
                <w:rFonts w:asciiTheme="minorHAnsi" w:hAnsiTheme="minorHAnsi"/>
                <w:b/>
              </w:rPr>
              <w:t>together with a signed application form.</w:t>
            </w:r>
          </w:p>
          <w:p w14:paraId="1970538A" w14:textId="41BA476A" w:rsidR="00FD0095" w:rsidRPr="005347C2" w:rsidRDefault="00F60B97" w:rsidP="005347C2">
            <w:pPr>
              <w:spacing w:after="60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have </w:t>
            </w:r>
            <w:r w:rsidR="00533BF3">
              <w:rPr>
                <w:rFonts w:asciiTheme="minorHAnsi" w:hAnsiTheme="minorHAnsi"/>
                <w:b/>
              </w:rPr>
              <w:t>posted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B76277">
              <w:rPr>
                <w:rFonts w:asciiTheme="minorHAnsi" w:hAnsiTheme="minorHAnsi"/>
                <w:b/>
              </w:rPr>
              <w:t xml:space="preserve">one </w:t>
            </w:r>
            <w:r w:rsidR="005347C2" w:rsidRPr="005347C2">
              <w:rPr>
                <w:rFonts w:asciiTheme="minorHAnsi" w:hAnsiTheme="minorHAnsi"/>
                <w:b/>
                <w:u w:val="single"/>
              </w:rPr>
              <w:t>physical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copy of the submission</w:t>
            </w:r>
            <w:r w:rsidR="00533BF3">
              <w:rPr>
                <w:rFonts w:asciiTheme="minorHAnsi" w:hAnsiTheme="minorHAnsi"/>
                <w:b/>
              </w:rPr>
              <w:t xml:space="preserve"> together with </w:t>
            </w:r>
            <w:r w:rsidR="005347C2">
              <w:rPr>
                <w:rFonts w:asciiTheme="minorHAnsi" w:hAnsiTheme="minorHAnsi"/>
                <w:b/>
              </w:rPr>
              <w:t>a</w:t>
            </w:r>
            <w:r w:rsidR="00533BF3">
              <w:rPr>
                <w:rFonts w:asciiTheme="minorHAnsi" w:hAnsiTheme="minorHAnsi"/>
                <w:b/>
              </w:rPr>
              <w:t xml:space="preserve"> signed application form.</w:t>
            </w:r>
          </w:p>
        </w:tc>
      </w:tr>
      <w:tr w:rsidR="0055786A" w14:paraId="383FED4F" w14:textId="77777777" w:rsidTr="00470CDA">
        <w:trPr>
          <w:trHeight w:val="497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ED57" w14:textId="77777777" w:rsidR="0055786A" w:rsidRPr="008D0FD2" w:rsidRDefault="008D0FD2" w:rsidP="005347C2">
            <w:pPr>
              <w:spacing w:before="120" w:after="120"/>
              <w:ind w:left="153" w:hanging="153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Please note that all submissions must be in English.</w:t>
            </w:r>
          </w:p>
        </w:tc>
      </w:tr>
    </w:tbl>
    <w:p w14:paraId="4CF05E78" w14:textId="77777777" w:rsidR="00B30985" w:rsidRDefault="00B30985" w:rsidP="0029179A">
      <w:pPr>
        <w:rPr>
          <w:rFonts w:asciiTheme="minorHAnsi" w:hAnsiTheme="minorHAnsi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60B97" w:rsidRPr="00B30985" w14:paraId="0779553C" w14:textId="77777777" w:rsidTr="00F60B9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C64F0DE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 xml:space="preserve">Declaration </w:t>
            </w:r>
          </w:p>
        </w:tc>
      </w:tr>
      <w:tr w:rsidR="00F60B97" w:rsidRPr="00B30985" w14:paraId="6836F061" w14:textId="77777777" w:rsidTr="00676913">
        <w:trPr>
          <w:trHeight w:val="90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9771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>The information provided is, to the best of my knowledge, correct in every respect.</w:t>
            </w:r>
          </w:p>
          <w:p w14:paraId="0809B02F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</w:p>
          <w:p w14:paraId="239D64F6" w14:textId="6910A730" w:rsidR="00F60B97" w:rsidRPr="00B30985" w:rsidRDefault="00F60B97" w:rsidP="008B2571">
            <w:pPr>
              <w:rPr>
                <w:rFonts w:asciiTheme="minorHAnsi" w:hAnsiTheme="minorHAnsi"/>
              </w:rPr>
            </w:pPr>
            <w:r w:rsidRPr="00B30985">
              <w:rPr>
                <w:rFonts w:asciiTheme="minorHAnsi" w:hAnsiTheme="minorHAnsi"/>
              </w:rPr>
              <w:t xml:space="preserve">Signature </w:t>
            </w:r>
            <w:r w:rsidRPr="00B30985">
              <w:rPr>
                <w:rFonts w:asciiTheme="minorHAnsi" w:hAnsiTheme="minorHAnsi"/>
              </w:rPr>
              <w:tab/>
              <w:t xml:space="preserve">                                                               Date</w:t>
            </w:r>
            <w:r w:rsidRPr="00B30985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30985">
              <w:rPr>
                <w:rFonts w:asciiTheme="minorHAnsi" w:hAnsiTheme="minorHAnsi"/>
              </w:rPr>
              <w:instrText xml:space="preserve"> FORMTEXT </w:instrText>
            </w:r>
            <w:r w:rsidRPr="00B30985">
              <w:rPr>
                <w:rFonts w:asciiTheme="minorHAnsi" w:hAnsiTheme="minorHAnsi"/>
              </w:rPr>
            </w:r>
            <w:r w:rsidRPr="00B30985">
              <w:rPr>
                <w:rFonts w:asciiTheme="minorHAnsi" w:hAnsiTheme="minorHAnsi"/>
              </w:rPr>
              <w:fldChar w:fldCharType="separate"/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fldChar w:fldCharType="end"/>
            </w:r>
            <w:r w:rsidRPr="00B30985">
              <w:rPr>
                <w:rFonts w:asciiTheme="minorHAnsi" w:hAnsiTheme="minorHAnsi"/>
              </w:rPr>
              <w:tab/>
            </w:r>
          </w:p>
        </w:tc>
      </w:tr>
    </w:tbl>
    <w:p w14:paraId="1EB0B03A" w14:textId="77777777" w:rsidR="00F60B97" w:rsidRDefault="00F60B97" w:rsidP="00300ACD">
      <w:pPr>
        <w:jc w:val="both"/>
        <w:rPr>
          <w:rFonts w:asciiTheme="minorHAnsi" w:hAnsiTheme="minorHAnsi"/>
        </w:rPr>
      </w:pPr>
    </w:p>
    <w:p w14:paraId="0E4221FF" w14:textId="77777777" w:rsidR="002B390A" w:rsidRDefault="002B390A" w:rsidP="002B390A">
      <w:pPr>
        <w:jc w:val="both"/>
        <w:rPr>
          <w:rFonts w:asciiTheme="minorHAnsi" w:hAnsiTheme="minorHAnsi"/>
          <w:b/>
        </w:rPr>
      </w:pPr>
      <w:r w:rsidRPr="00CB2CCA">
        <w:rPr>
          <w:rFonts w:asciiTheme="minorHAnsi" w:hAnsiTheme="minorHAnsi"/>
          <w:b/>
        </w:rPr>
        <w:t xml:space="preserve">Please </w:t>
      </w:r>
      <w:r>
        <w:rPr>
          <w:rFonts w:asciiTheme="minorHAnsi" w:hAnsiTheme="minorHAnsi"/>
          <w:b/>
        </w:rPr>
        <w:t>complete and sign</w:t>
      </w:r>
      <w:r w:rsidRPr="00CB2CCA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the </w:t>
      </w:r>
      <w:r w:rsidRPr="00CB2CCA">
        <w:rPr>
          <w:rFonts w:asciiTheme="minorHAnsi" w:hAnsiTheme="minorHAnsi"/>
          <w:b/>
        </w:rPr>
        <w:t>form</w:t>
      </w:r>
      <w:r>
        <w:rPr>
          <w:rFonts w:asciiTheme="minorHAnsi" w:hAnsiTheme="minorHAnsi"/>
          <w:b/>
        </w:rPr>
        <w:t xml:space="preserve"> and then:</w:t>
      </w:r>
    </w:p>
    <w:p w14:paraId="1A1EDE46" w14:textId="77777777" w:rsidR="002B390A" w:rsidRPr="004C33FA" w:rsidRDefault="002B390A" w:rsidP="002B390A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e</w:t>
      </w:r>
      <w:r w:rsidRPr="00533BF3">
        <w:rPr>
          <w:rFonts w:asciiTheme="minorHAnsi" w:hAnsiTheme="minorHAnsi"/>
          <w:b/>
          <w:bCs/>
        </w:rPr>
        <w:t>mail together with</w:t>
      </w:r>
      <w:r w:rsidRPr="006536EA">
        <w:rPr>
          <w:rFonts w:asciiTheme="minorHAnsi" w:hAnsiTheme="minorHAnsi"/>
          <w:b/>
        </w:rPr>
        <w:t xml:space="preserve"> one</w:t>
      </w:r>
      <w:r w:rsidRPr="00B85B4B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digital copy of the submission</w:t>
      </w:r>
      <w:r w:rsidRPr="00BB3277">
        <w:t xml:space="preserve"> </w:t>
      </w:r>
      <w:r>
        <w:t>t</w:t>
      </w:r>
      <w:r w:rsidRPr="00BB3277">
        <w:rPr>
          <w:rFonts w:asciiTheme="minorHAnsi" w:hAnsiTheme="minorHAnsi"/>
          <w:b/>
        </w:rPr>
        <w:t xml:space="preserve">o </w:t>
      </w:r>
      <w:hyperlink r:id="rId7" w:history="1">
        <w:r w:rsidRPr="00CD7C25">
          <w:rPr>
            <w:rStyle w:val="Hyperlink"/>
            <w:rFonts w:asciiTheme="minorHAnsi" w:hAnsiTheme="minorHAnsi"/>
            <w:b/>
          </w:rPr>
          <w:t>irish@liverpool.ac.uk</w:t>
        </w:r>
      </w:hyperlink>
      <w:r>
        <w:rPr>
          <w:rFonts w:asciiTheme="minorHAnsi" w:hAnsiTheme="minorHAnsi"/>
          <w:b/>
        </w:rPr>
        <w:t xml:space="preserve"> </w:t>
      </w:r>
    </w:p>
    <w:p w14:paraId="2D41E478" w14:textId="77777777" w:rsidR="002B390A" w:rsidRPr="00533BF3" w:rsidRDefault="002B390A" w:rsidP="002B390A">
      <w:pPr>
        <w:pStyle w:val="ListParagraph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AND</w:t>
      </w:r>
    </w:p>
    <w:p w14:paraId="7B6565A0" w14:textId="14E9BED6" w:rsidR="00CB2CCA" w:rsidRPr="00533BF3" w:rsidRDefault="00470CDA" w:rsidP="00533BF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p</w:t>
      </w:r>
      <w:r w:rsidR="00515C1D" w:rsidRPr="00533BF3">
        <w:rPr>
          <w:rFonts w:asciiTheme="minorHAnsi" w:hAnsiTheme="minorHAnsi"/>
          <w:b/>
        </w:rPr>
        <w:t xml:space="preserve">ost it together with </w:t>
      </w:r>
      <w:r w:rsidR="00FD0095" w:rsidRPr="00B76277">
        <w:rPr>
          <w:rFonts w:asciiTheme="minorHAnsi" w:hAnsiTheme="minorHAnsi"/>
          <w:b/>
        </w:rPr>
        <w:t>one</w:t>
      </w:r>
      <w:r w:rsidR="00FD0095" w:rsidRPr="00533BF3">
        <w:rPr>
          <w:rFonts w:asciiTheme="minorHAnsi" w:hAnsiTheme="minorHAnsi"/>
          <w:b/>
        </w:rPr>
        <w:t xml:space="preserve"> copy of your submission to the address below. </w:t>
      </w:r>
    </w:p>
    <w:p w14:paraId="7BF8B30B" w14:textId="5E581C35" w:rsidR="00FD0095" w:rsidRPr="00F60B97" w:rsidRDefault="00FD0095" w:rsidP="00470CDA">
      <w:pPr>
        <w:spacing w:before="60" w:after="60"/>
        <w:jc w:val="both"/>
        <w:rPr>
          <w:rFonts w:asciiTheme="minorHAnsi" w:hAnsiTheme="minorHAnsi"/>
          <w:i/>
        </w:rPr>
      </w:pPr>
      <w:r w:rsidRPr="00F60B97">
        <w:rPr>
          <w:rFonts w:asciiTheme="minorHAnsi" w:hAnsiTheme="minorHAnsi"/>
          <w:i/>
        </w:rPr>
        <w:t xml:space="preserve">If </w:t>
      </w:r>
      <w:r w:rsidR="00F60B97">
        <w:rPr>
          <w:rFonts w:asciiTheme="minorHAnsi" w:hAnsiTheme="minorHAnsi"/>
          <w:i/>
        </w:rPr>
        <w:t>you wish</w:t>
      </w:r>
      <w:r w:rsidR="00E57FF8">
        <w:rPr>
          <w:rFonts w:asciiTheme="minorHAnsi" w:hAnsiTheme="minorHAnsi"/>
          <w:i/>
        </w:rPr>
        <w:t xml:space="preserve"> to submit multiple entries</w:t>
      </w:r>
      <w:r w:rsidRPr="00F60B97">
        <w:rPr>
          <w:rFonts w:asciiTheme="minorHAnsi" w:hAnsiTheme="minorHAnsi"/>
          <w:i/>
        </w:rPr>
        <w:t xml:space="preserve"> </w:t>
      </w:r>
      <w:r w:rsidR="00B85B4B">
        <w:rPr>
          <w:rFonts w:asciiTheme="minorHAnsi" w:hAnsiTheme="minorHAnsi"/>
          <w:i/>
        </w:rPr>
        <w:t xml:space="preserve">you may </w:t>
      </w:r>
      <w:r w:rsidR="00533BF3">
        <w:rPr>
          <w:rFonts w:asciiTheme="minorHAnsi" w:hAnsiTheme="minorHAnsi"/>
          <w:i/>
        </w:rPr>
        <w:t xml:space="preserve">email </w:t>
      </w:r>
      <w:r w:rsidR="00533BF3" w:rsidRPr="007A5366">
        <w:rPr>
          <w:rFonts w:asciiTheme="minorHAnsi" w:hAnsiTheme="minorHAnsi"/>
          <w:i/>
        </w:rPr>
        <w:t>and</w:t>
      </w:r>
      <w:r w:rsidR="00533BF3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post them together</w:t>
      </w:r>
      <w:r w:rsidR="00B85B4B">
        <w:rPr>
          <w:rFonts w:asciiTheme="minorHAnsi" w:hAnsiTheme="minorHAnsi"/>
          <w:i/>
        </w:rPr>
        <w:t xml:space="preserve"> but please ensure that you </w:t>
      </w:r>
      <w:r w:rsidRPr="00F60B97">
        <w:rPr>
          <w:rFonts w:asciiTheme="minorHAnsi" w:hAnsiTheme="minorHAnsi"/>
          <w:i/>
        </w:rPr>
        <w:t xml:space="preserve">fill in one </w:t>
      </w:r>
      <w:r w:rsidR="00E57FF8">
        <w:rPr>
          <w:rFonts w:asciiTheme="minorHAnsi" w:hAnsiTheme="minorHAnsi"/>
          <w:i/>
        </w:rPr>
        <w:t xml:space="preserve">submission </w:t>
      </w:r>
      <w:r w:rsidRPr="00F60B97">
        <w:rPr>
          <w:rFonts w:asciiTheme="minorHAnsi" w:hAnsiTheme="minorHAnsi"/>
          <w:i/>
        </w:rPr>
        <w:t xml:space="preserve">form </w:t>
      </w:r>
      <w:r w:rsidR="00E57FF8">
        <w:rPr>
          <w:rFonts w:asciiTheme="minorHAnsi" w:hAnsiTheme="minorHAnsi"/>
          <w:i/>
        </w:rPr>
        <w:t>for each</w:t>
      </w:r>
      <w:r w:rsidRPr="00F60B97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submission</w:t>
      </w:r>
      <w:r w:rsidRPr="00F60B97">
        <w:rPr>
          <w:rFonts w:asciiTheme="minorHAnsi" w:hAnsiTheme="minorHAnsi"/>
          <w:i/>
        </w:rPr>
        <w:t>.</w:t>
      </w:r>
    </w:p>
    <w:p w14:paraId="18967062" w14:textId="77777777" w:rsid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John McGahern Annual Book Prize</w:t>
      </w:r>
    </w:p>
    <w:p w14:paraId="5E622CC7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The Institute of Irish Studies</w:t>
      </w:r>
    </w:p>
    <w:p w14:paraId="775CAB93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University of Liverpool</w:t>
      </w:r>
    </w:p>
    <w:p w14:paraId="392F2C13" w14:textId="77777777" w:rsidR="00B85B4B" w:rsidRDefault="00FD0095" w:rsidP="00300ACD">
      <w:pPr>
        <w:ind w:left="720"/>
        <w:jc w:val="both"/>
        <w:rPr>
          <w:rFonts w:asciiTheme="minorHAnsi" w:hAnsiTheme="minorHAnsi"/>
          <w:i/>
        </w:rPr>
      </w:pPr>
      <w:r w:rsidRPr="00FD0095">
        <w:rPr>
          <w:rFonts w:asciiTheme="minorHAnsi" w:hAnsiTheme="minorHAnsi"/>
        </w:rPr>
        <w:t>1 Abercromby Square</w:t>
      </w:r>
      <w:r w:rsidR="00F60B97" w:rsidRPr="00F60B97">
        <w:rPr>
          <w:rFonts w:asciiTheme="minorHAnsi" w:hAnsiTheme="minorHAnsi"/>
          <w:i/>
        </w:rPr>
        <w:t xml:space="preserve"> </w:t>
      </w:r>
    </w:p>
    <w:p w14:paraId="61BAB08A" w14:textId="77777777" w:rsidR="00B85B4B" w:rsidRPr="00FD0095" w:rsidRDefault="00B85B4B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Liverpool L69 7WY</w:t>
      </w:r>
    </w:p>
    <w:p w14:paraId="52137D97" w14:textId="77777777" w:rsidR="00F60B97" w:rsidRDefault="00F60B97" w:rsidP="00300ACD">
      <w:pPr>
        <w:ind w:firstLine="720"/>
        <w:jc w:val="both"/>
        <w:rPr>
          <w:rFonts w:asciiTheme="minorHAnsi" w:hAnsiTheme="minorHAnsi"/>
          <w:i/>
        </w:rPr>
      </w:pPr>
    </w:p>
    <w:p w14:paraId="50C5F36E" w14:textId="3782FC53" w:rsidR="00F60B97" w:rsidRPr="00300ACD" w:rsidRDefault="00B85B4B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 xml:space="preserve">Entries must be </w:t>
      </w:r>
      <w:r w:rsidRPr="00300ACD">
        <w:rPr>
          <w:rFonts w:asciiTheme="minorHAnsi" w:hAnsiTheme="minorHAnsi"/>
          <w:b/>
        </w:rPr>
        <w:t xml:space="preserve">received </w:t>
      </w:r>
      <w:r w:rsidRPr="00300ACD">
        <w:rPr>
          <w:rFonts w:asciiTheme="minorHAnsi" w:hAnsiTheme="minorHAnsi"/>
        </w:rPr>
        <w:t xml:space="preserve">by </w:t>
      </w:r>
      <w:r w:rsidR="00533BF3" w:rsidRPr="00533BF3">
        <w:rPr>
          <w:rFonts w:asciiTheme="minorHAnsi" w:hAnsiTheme="minorHAnsi"/>
          <w:b/>
          <w:bCs/>
        </w:rPr>
        <w:t>Friday</w:t>
      </w:r>
      <w:r w:rsidR="00533BF3">
        <w:rPr>
          <w:rFonts w:asciiTheme="minorHAnsi" w:hAnsiTheme="minorHAnsi"/>
          <w:b/>
          <w:bCs/>
        </w:rPr>
        <w:t>,</w:t>
      </w:r>
      <w:r w:rsidR="00533BF3" w:rsidRPr="00533BF3">
        <w:rPr>
          <w:rFonts w:asciiTheme="minorHAnsi" w:hAnsiTheme="minorHAnsi"/>
          <w:b/>
          <w:bCs/>
        </w:rPr>
        <w:t xml:space="preserve"> </w:t>
      </w:r>
      <w:r w:rsidR="004D2EE5">
        <w:rPr>
          <w:rFonts w:asciiTheme="minorHAnsi" w:hAnsiTheme="minorHAnsi"/>
          <w:b/>
          <w:bCs/>
        </w:rPr>
        <w:t>1</w:t>
      </w:r>
      <w:r w:rsidR="00B76277">
        <w:rPr>
          <w:rFonts w:asciiTheme="minorHAnsi" w:hAnsiTheme="minorHAnsi"/>
          <w:b/>
          <w:bCs/>
        </w:rPr>
        <w:t>1</w:t>
      </w:r>
      <w:r w:rsidR="00533BF3">
        <w:rPr>
          <w:rFonts w:asciiTheme="minorHAnsi" w:hAnsiTheme="minorHAnsi"/>
        </w:rPr>
        <w:t xml:space="preserve"> </w:t>
      </w:r>
      <w:r w:rsidRPr="00300ACD">
        <w:rPr>
          <w:rFonts w:asciiTheme="minorHAnsi" w:hAnsiTheme="minorHAnsi"/>
          <w:b/>
        </w:rPr>
        <w:t>December</w:t>
      </w:r>
      <w:r w:rsidR="00533BF3">
        <w:rPr>
          <w:rFonts w:asciiTheme="minorHAnsi" w:hAnsiTheme="minorHAnsi"/>
          <w:b/>
        </w:rPr>
        <w:t xml:space="preserve"> 202</w:t>
      </w:r>
      <w:r w:rsidR="00B76277">
        <w:rPr>
          <w:rFonts w:asciiTheme="minorHAnsi" w:hAnsiTheme="minorHAnsi"/>
          <w:b/>
        </w:rPr>
        <w:t>6</w:t>
      </w:r>
    </w:p>
    <w:p w14:paraId="55189A2D" w14:textId="77777777" w:rsidR="00B85B4B" w:rsidRPr="00B85B4B" w:rsidRDefault="00B85B4B" w:rsidP="00300ACD">
      <w:pPr>
        <w:jc w:val="both"/>
        <w:rPr>
          <w:rFonts w:asciiTheme="minorHAnsi" w:hAnsiTheme="minorHAnsi"/>
          <w:b/>
        </w:rPr>
      </w:pPr>
    </w:p>
    <w:p w14:paraId="2BDF9AAC" w14:textId="42D547E4" w:rsidR="00F60B97" w:rsidRPr="00300ACD" w:rsidRDefault="00F60B97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 xml:space="preserve">Please note that the judges’ decision is </w:t>
      </w:r>
      <w:r w:rsidR="004D2EE5" w:rsidRPr="00300ACD">
        <w:rPr>
          <w:rFonts w:asciiTheme="minorHAnsi" w:hAnsiTheme="minorHAnsi"/>
        </w:rPr>
        <w:t>final,</w:t>
      </w:r>
      <w:r w:rsidRPr="00300ACD">
        <w:rPr>
          <w:rFonts w:asciiTheme="minorHAnsi" w:hAnsiTheme="minorHAnsi"/>
        </w:rPr>
        <w:t xml:space="preserve"> and no corr</w:t>
      </w:r>
      <w:r w:rsidR="007A451D">
        <w:rPr>
          <w:rFonts w:asciiTheme="minorHAnsi" w:hAnsiTheme="minorHAnsi"/>
        </w:rPr>
        <w:t>espondence will be entered into.</w:t>
      </w:r>
    </w:p>
    <w:p w14:paraId="3C3D88A9" w14:textId="77777777" w:rsidR="00FD0095" w:rsidRPr="00FD0095" w:rsidRDefault="00FD0095" w:rsidP="00F60B97">
      <w:pPr>
        <w:ind w:left="720"/>
        <w:rPr>
          <w:rFonts w:asciiTheme="minorHAnsi" w:hAnsiTheme="minorHAnsi"/>
        </w:rPr>
      </w:pPr>
    </w:p>
    <w:sectPr w:rsidR="00FD0095" w:rsidRPr="00FD0095" w:rsidSect="00300ACD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14373" w14:textId="77777777" w:rsidR="00EC05B9" w:rsidRDefault="00EC05B9" w:rsidP="00684AB4">
      <w:r>
        <w:separator/>
      </w:r>
    </w:p>
  </w:endnote>
  <w:endnote w:type="continuationSeparator" w:id="0">
    <w:p w14:paraId="0A601F9A" w14:textId="77777777" w:rsidR="00EC05B9" w:rsidRDefault="00EC05B9" w:rsidP="00684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6D91F" w14:textId="77777777" w:rsidR="00684AB4" w:rsidRPr="00356684" w:rsidRDefault="00300ACD" w:rsidP="00684AB4">
    <w:pPr>
      <w:jc w:val="right"/>
      <w:rPr>
        <w:rFonts w:ascii="Calibri" w:hAnsi="Calibri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7AACCC" wp14:editId="2643EF5E">
              <wp:simplePos x="0" y="0"/>
              <wp:positionH relativeFrom="column">
                <wp:posOffset>4084320</wp:posOffset>
              </wp:positionH>
              <wp:positionV relativeFrom="paragraph">
                <wp:posOffset>-641985</wp:posOffset>
              </wp:positionV>
              <wp:extent cx="2642235" cy="1245235"/>
              <wp:effectExtent l="0" t="0" r="889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2235" cy="1245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29F6B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  <w:u w:val="single"/>
                            </w:rPr>
                          </w:pPr>
                          <w:r w:rsidRPr="00356684">
                            <w:rPr>
                              <w:rFonts w:ascii="Calibri" w:hAnsi="Calibri"/>
                              <w:u w:val="single"/>
                            </w:rPr>
                            <w:t>Further Information:</w:t>
                          </w:r>
                        </w:p>
                        <w:p w14:paraId="002ABAB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The Institute of Irish Studies</w:t>
                          </w:r>
                        </w:p>
                        <w:p w14:paraId="0248E4A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University of Liverpool</w:t>
                          </w:r>
                        </w:p>
                        <w:p w14:paraId="4178B80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1 Abercromby Square</w:t>
                          </w:r>
                        </w:p>
                        <w:p w14:paraId="4F38D93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 xml:space="preserve"> Liverpool L69 7WY</w:t>
                          </w:r>
                        </w:p>
                        <w:p w14:paraId="52F125F6" w14:textId="77777777" w:rsidR="0080295B" w:rsidRPr="00FE3BD4" w:rsidRDefault="00645008" w:rsidP="00356684">
                          <w:pPr>
                            <w:jc w:val="right"/>
                            <w:rPr>
                              <w:rFonts w:asciiTheme="minorHAnsi" w:hAnsiTheme="minorHAnsi"/>
                            </w:rPr>
                          </w:pPr>
                          <w:hyperlink r:id="rId1" w:history="1">
                            <w:r w:rsidRPr="003F4082">
                              <w:rPr>
                                <w:rStyle w:val="Hyperlink"/>
                                <w:rFonts w:asciiTheme="minorHAnsi" w:hAnsiTheme="minorHAnsi"/>
                              </w:rPr>
                              <w:t>irish@liverpool.ac.uk</w:t>
                            </w:r>
                          </w:hyperlink>
                          <w:r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AAC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1.6pt;margin-top:-50.55pt;width:208.05pt;height:98.0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" strokecolor="white">
              <v:textbox>
                <w:txbxContent>
                  <w:p w14:paraId="7A829F6B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  <w:u w:val="single"/>
                      </w:rPr>
                    </w:pPr>
                    <w:r w:rsidRPr="00356684">
                      <w:rPr>
                        <w:rFonts w:ascii="Calibri" w:hAnsi="Calibri"/>
                        <w:u w:val="single"/>
                      </w:rPr>
                      <w:t>Further Information:</w:t>
                    </w:r>
                  </w:p>
                  <w:p w14:paraId="002ABAB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The Institute of Irish Studies</w:t>
                    </w:r>
                  </w:p>
                  <w:p w14:paraId="0248E4A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University of Liverpool</w:t>
                    </w:r>
                  </w:p>
                  <w:p w14:paraId="4178B80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1 Abercromby Square</w:t>
                    </w:r>
                  </w:p>
                  <w:p w14:paraId="4F38D93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 xml:space="preserve"> Liverpool L69 7WY</w:t>
                    </w:r>
                  </w:p>
                  <w:p w14:paraId="52F125F6" w14:textId="77777777" w:rsidR="0080295B" w:rsidRPr="00FE3BD4" w:rsidRDefault="00645008" w:rsidP="00356684">
                    <w:pPr>
                      <w:jc w:val="right"/>
                      <w:rPr>
                        <w:rFonts w:asciiTheme="minorHAnsi" w:hAnsiTheme="minorHAnsi"/>
                      </w:rPr>
                    </w:pPr>
                    <w:hyperlink r:id="rId2" w:history="1">
                      <w:r w:rsidRPr="003F4082">
                        <w:rPr>
                          <w:rStyle w:val="Hyperlink"/>
                          <w:rFonts w:asciiTheme="minorHAnsi" w:hAnsiTheme="minorHAnsi"/>
                        </w:rPr>
                        <w:t>irish@liverpool.ac.uk</w:t>
                      </w:r>
                    </w:hyperlink>
                    <w:r>
                      <w:rPr>
                        <w:rFonts w:asciiTheme="minorHAnsi" w:hAnsiTheme="minorHAnsi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5B4B">
      <w:rPr>
        <w:rFonts w:ascii="Calibri" w:hAnsi="Calibri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742BA26" wp14:editId="75EC04D7">
          <wp:simplePos x="0" y="0"/>
          <wp:positionH relativeFrom="column">
            <wp:posOffset>-447675</wp:posOffset>
          </wp:positionH>
          <wp:positionV relativeFrom="paragraph">
            <wp:posOffset>-422910</wp:posOffset>
          </wp:positionV>
          <wp:extent cx="2584450" cy="1179830"/>
          <wp:effectExtent l="0" t="0" r="0" b="0"/>
          <wp:wrapNone/>
          <wp:docPr id="10" name="Picture 10" descr="Liv_logo_colour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v_logo_colour_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943D19" w14:textId="77777777" w:rsidR="00684AB4" w:rsidRDefault="00684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79189" w14:textId="77777777" w:rsidR="00EC05B9" w:rsidRDefault="00EC05B9" w:rsidP="00684AB4">
      <w:r>
        <w:separator/>
      </w:r>
    </w:p>
  </w:footnote>
  <w:footnote w:type="continuationSeparator" w:id="0">
    <w:p w14:paraId="1E2A1EE8" w14:textId="77777777" w:rsidR="00EC05B9" w:rsidRDefault="00EC05B9" w:rsidP="00684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E9B46" w14:textId="0BC154C2" w:rsidR="00684AB4" w:rsidRDefault="001247CE" w:rsidP="006A3A3D">
    <w:pPr>
      <w:pStyle w:val="Header"/>
      <w:rPr>
        <w:rFonts w:asciiTheme="minorHAnsi" w:hAnsiTheme="minorHAnsi"/>
        <w:sz w:val="32"/>
      </w:rPr>
    </w:pPr>
    <w:r w:rsidRPr="00642D51">
      <w:rPr>
        <w:rFonts w:asciiTheme="minorHAnsi" w:hAnsiTheme="minorHAnsi"/>
        <w:noProof/>
        <w:sz w:val="32"/>
        <w:lang w:eastAsia="en-GB"/>
      </w:rPr>
      <w:drawing>
        <wp:anchor distT="0" distB="0" distL="114300" distR="114300" simplePos="0" relativeHeight="251663360" behindDoc="1" locked="0" layoutInCell="1" allowOverlap="1" wp14:anchorId="07B101DD" wp14:editId="2CA127A5">
          <wp:simplePos x="0" y="0"/>
          <wp:positionH relativeFrom="column">
            <wp:posOffset>5219700</wp:posOffset>
          </wp:positionH>
          <wp:positionV relativeFrom="paragraph">
            <wp:posOffset>-344805</wp:posOffset>
          </wp:positionV>
          <wp:extent cx="1425575" cy="1188085"/>
          <wp:effectExtent l="0" t="0" r="3175" b="0"/>
          <wp:wrapNone/>
          <wp:docPr id="9" name="Picture 9" descr="UoL - Irish Studies Logo (Positiv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oL - Irish Studies Logo (Positiv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75" cy="118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7A1D" w:rsidRPr="001B7A1D">
      <w:rPr>
        <w:rFonts w:asciiTheme="minorHAnsi" w:hAnsiTheme="minorHAnsi"/>
        <w:sz w:val="32"/>
      </w:rPr>
      <w:t>John McGahern Annual Book Prize</w:t>
    </w:r>
    <w:r w:rsidR="00676913">
      <w:rPr>
        <w:rFonts w:asciiTheme="minorHAnsi" w:hAnsiTheme="minorHAnsi"/>
        <w:sz w:val="32"/>
      </w:rPr>
      <w:t xml:space="preserve"> 202</w:t>
    </w:r>
    <w:r w:rsidR="00B76277">
      <w:rPr>
        <w:rFonts w:asciiTheme="minorHAnsi" w:hAnsiTheme="minorHAnsi"/>
        <w:sz w:val="32"/>
      </w:rPr>
      <w:t>6</w:t>
    </w:r>
  </w:p>
  <w:p w14:paraId="2FB77BA3" w14:textId="72BA78F1" w:rsidR="006021AC" w:rsidRPr="00642D51" w:rsidRDefault="006021AC" w:rsidP="006A3A3D">
    <w:pPr>
      <w:pStyle w:val="Header"/>
      <w:rPr>
        <w:rFonts w:asciiTheme="minorHAnsi" w:hAnsiTheme="minorHAnsi"/>
        <w:sz w:val="32"/>
      </w:rPr>
    </w:pPr>
    <w:r>
      <w:rPr>
        <w:rFonts w:asciiTheme="minorHAnsi" w:hAnsiTheme="minorHAnsi"/>
        <w:sz w:val="32"/>
      </w:rPr>
      <w:t xml:space="preserve">submission </w:t>
    </w:r>
    <w:r w:rsidR="00676913">
      <w:rPr>
        <w:rFonts w:asciiTheme="minorHAnsi" w:hAnsiTheme="minorHAnsi"/>
        <w:sz w:val="32"/>
      </w:rPr>
      <w:t>fo</w:t>
    </w:r>
    <w:r>
      <w:rPr>
        <w:rFonts w:asciiTheme="minorHAnsi" w:hAnsiTheme="minorHAnsi"/>
        <w:sz w:val="32"/>
      </w:rPr>
      <w:t xml:space="preserve">rm </w:t>
    </w:r>
  </w:p>
  <w:p w14:paraId="2D0EE053" w14:textId="77777777" w:rsidR="00792A94" w:rsidRDefault="00792A94" w:rsidP="00900CBC">
    <w:pPr>
      <w:pStyle w:val="Header"/>
      <w:rPr>
        <w:rFonts w:asciiTheme="minorHAnsi" w:hAnsiTheme="minorHAnsi"/>
        <w:i/>
      </w:rPr>
    </w:pPr>
  </w:p>
  <w:p w14:paraId="2EC0AE43" w14:textId="77777777" w:rsidR="00B56DD5" w:rsidRPr="00900CBC" w:rsidRDefault="00900CBC" w:rsidP="00900CBC">
    <w:pPr>
      <w:pStyle w:val="Header"/>
      <w:rPr>
        <w:rFonts w:asciiTheme="minorHAnsi" w:hAnsiTheme="minorHAnsi"/>
        <w:i/>
      </w:rPr>
    </w:pPr>
    <w:r w:rsidRPr="00900CBC">
      <w:rPr>
        <w:rFonts w:asciiTheme="minorHAnsi" w:hAnsiTheme="minorHAnsi"/>
        <w:i/>
      </w:rPr>
      <w:t xml:space="preserve">Only </w:t>
    </w:r>
    <w:r w:rsidR="00E57FF8">
      <w:rPr>
        <w:rFonts w:asciiTheme="minorHAnsi" w:hAnsiTheme="minorHAnsi"/>
        <w:i/>
      </w:rPr>
      <w:t xml:space="preserve">submission </w:t>
    </w:r>
    <w:r w:rsidRPr="00900CBC">
      <w:rPr>
        <w:rFonts w:asciiTheme="minorHAnsi" w:hAnsiTheme="minorHAnsi"/>
        <w:i/>
      </w:rPr>
      <w:t>forms filled in on a computer are acceptable.</w:t>
    </w:r>
  </w:p>
  <w:p w14:paraId="30EA1F93" w14:textId="77777777" w:rsidR="00642D51" w:rsidRPr="00642D51" w:rsidRDefault="00642D51" w:rsidP="00900CBC">
    <w:pPr>
      <w:pStyle w:val="Header"/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20668"/>
    <w:multiLevelType w:val="hybridMultilevel"/>
    <w:tmpl w:val="CA92C3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C38A2"/>
    <w:multiLevelType w:val="hybridMultilevel"/>
    <w:tmpl w:val="A2DEB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142522">
    <w:abstractNumId w:val="0"/>
  </w:num>
  <w:num w:numId="2" w16cid:durableId="27757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978"/>
    <w:rsid w:val="00047950"/>
    <w:rsid w:val="000659F6"/>
    <w:rsid w:val="00072CAB"/>
    <w:rsid w:val="000B1349"/>
    <w:rsid w:val="00117ED9"/>
    <w:rsid w:val="001247CE"/>
    <w:rsid w:val="001B7A1D"/>
    <w:rsid w:val="00213A15"/>
    <w:rsid w:val="00243FCF"/>
    <w:rsid w:val="00283313"/>
    <w:rsid w:val="0029179A"/>
    <w:rsid w:val="002B390A"/>
    <w:rsid w:val="002D6311"/>
    <w:rsid w:val="002D7878"/>
    <w:rsid w:val="00300ACD"/>
    <w:rsid w:val="00313941"/>
    <w:rsid w:val="00356684"/>
    <w:rsid w:val="00357160"/>
    <w:rsid w:val="00394554"/>
    <w:rsid w:val="003C162A"/>
    <w:rsid w:val="003D4B65"/>
    <w:rsid w:val="004006A6"/>
    <w:rsid w:val="0046608E"/>
    <w:rsid w:val="00470CDA"/>
    <w:rsid w:val="00484357"/>
    <w:rsid w:val="00486543"/>
    <w:rsid w:val="00491089"/>
    <w:rsid w:val="004A11D4"/>
    <w:rsid w:val="004A2CCE"/>
    <w:rsid w:val="004C33FA"/>
    <w:rsid w:val="004D2EE5"/>
    <w:rsid w:val="004E3088"/>
    <w:rsid w:val="004F22B7"/>
    <w:rsid w:val="00515C1D"/>
    <w:rsid w:val="00533BF3"/>
    <w:rsid w:val="005347C2"/>
    <w:rsid w:val="0055786A"/>
    <w:rsid w:val="00566822"/>
    <w:rsid w:val="0058790F"/>
    <w:rsid w:val="0059145F"/>
    <w:rsid w:val="005C6990"/>
    <w:rsid w:val="005E4615"/>
    <w:rsid w:val="00601459"/>
    <w:rsid w:val="006021AC"/>
    <w:rsid w:val="00610561"/>
    <w:rsid w:val="006413BB"/>
    <w:rsid w:val="00642D51"/>
    <w:rsid w:val="00645008"/>
    <w:rsid w:val="00660CB1"/>
    <w:rsid w:val="00663978"/>
    <w:rsid w:val="006706D0"/>
    <w:rsid w:val="00676913"/>
    <w:rsid w:val="00684AB4"/>
    <w:rsid w:val="006A3A3D"/>
    <w:rsid w:val="0070747E"/>
    <w:rsid w:val="007276E8"/>
    <w:rsid w:val="00763311"/>
    <w:rsid w:val="00767685"/>
    <w:rsid w:val="00787060"/>
    <w:rsid w:val="00792A94"/>
    <w:rsid w:val="0079780D"/>
    <w:rsid w:val="007A451D"/>
    <w:rsid w:val="007A5366"/>
    <w:rsid w:val="007E19BB"/>
    <w:rsid w:val="007F2E08"/>
    <w:rsid w:val="0080295B"/>
    <w:rsid w:val="00813EF4"/>
    <w:rsid w:val="008262C8"/>
    <w:rsid w:val="0086727F"/>
    <w:rsid w:val="008C55C4"/>
    <w:rsid w:val="008D0FD2"/>
    <w:rsid w:val="008D18AD"/>
    <w:rsid w:val="008F0A29"/>
    <w:rsid w:val="008F66A9"/>
    <w:rsid w:val="00900CBC"/>
    <w:rsid w:val="009126D0"/>
    <w:rsid w:val="00946FE4"/>
    <w:rsid w:val="00947CE3"/>
    <w:rsid w:val="00951EE4"/>
    <w:rsid w:val="009B34AF"/>
    <w:rsid w:val="009C32B7"/>
    <w:rsid w:val="009F6A2A"/>
    <w:rsid w:val="00A33134"/>
    <w:rsid w:val="00A46F28"/>
    <w:rsid w:val="00A51C1F"/>
    <w:rsid w:val="00AB2EAA"/>
    <w:rsid w:val="00AC6602"/>
    <w:rsid w:val="00AE4883"/>
    <w:rsid w:val="00B160B7"/>
    <w:rsid w:val="00B30985"/>
    <w:rsid w:val="00B35F6E"/>
    <w:rsid w:val="00B56DD5"/>
    <w:rsid w:val="00B601E5"/>
    <w:rsid w:val="00B76277"/>
    <w:rsid w:val="00B85B4B"/>
    <w:rsid w:val="00BB3277"/>
    <w:rsid w:val="00BC07D8"/>
    <w:rsid w:val="00BC60B9"/>
    <w:rsid w:val="00BD0624"/>
    <w:rsid w:val="00BE22A7"/>
    <w:rsid w:val="00BE7B81"/>
    <w:rsid w:val="00BF0A56"/>
    <w:rsid w:val="00C4261F"/>
    <w:rsid w:val="00C602AA"/>
    <w:rsid w:val="00CB2CCA"/>
    <w:rsid w:val="00CB34A5"/>
    <w:rsid w:val="00CB5E1E"/>
    <w:rsid w:val="00D5369C"/>
    <w:rsid w:val="00D56338"/>
    <w:rsid w:val="00D740E4"/>
    <w:rsid w:val="00DD5C80"/>
    <w:rsid w:val="00E4090D"/>
    <w:rsid w:val="00E57FF8"/>
    <w:rsid w:val="00EA70C3"/>
    <w:rsid w:val="00EC05B9"/>
    <w:rsid w:val="00EC0BDB"/>
    <w:rsid w:val="00ED36D4"/>
    <w:rsid w:val="00EE44A7"/>
    <w:rsid w:val="00F340D3"/>
    <w:rsid w:val="00F34232"/>
    <w:rsid w:val="00F603D4"/>
    <w:rsid w:val="00F60B97"/>
    <w:rsid w:val="00F61C22"/>
    <w:rsid w:val="00F72CC7"/>
    <w:rsid w:val="00FC1927"/>
    <w:rsid w:val="00FC6FBC"/>
    <w:rsid w:val="00FD0095"/>
    <w:rsid w:val="00FD6251"/>
    <w:rsid w:val="00FE3BD4"/>
    <w:rsid w:val="00FF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9E65ED5"/>
  <w15:docId w15:val="{2C70C318-9BAA-4117-9DEC-E53BED21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3B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413BB"/>
    <w:pPr>
      <w:keepNext/>
      <w:jc w:val="center"/>
      <w:outlineLvl w:val="0"/>
    </w:pPr>
    <w:rPr>
      <w:b/>
      <w:bCs/>
      <w:i/>
      <w:iCs/>
      <w:sz w:val="9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413BB"/>
    <w:pPr>
      <w:jc w:val="center"/>
    </w:pPr>
    <w:rPr>
      <w:i/>
      <w:iCs/>
      <w:sz w:val="44"/>
    </w:rPr>
  </w:style>
  <w:style w:type="paragraph" w:styleId="Header">
    <w:name w:val="header"/>
    <w:basedOn w:val="Normal"/>
    <w:link w:val="HeaderChar"/>
    <w:rsid w:val="00684AB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84AB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684AB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84AB4"/>
    <w:rPr>
      <w:sz w:val="24"/>
      <w:szCs w:val="24"/>
      <w:lang w:eastAsia="en-US"/>
    </w:rPr>
  </w:style>
  <w:style w:type="character" w:styleId="Hyperlink">
    <w:name w:val="Hyperlink"/>
    <w:rsid w:val="00684AB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668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394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2D63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63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D631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D6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6311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533B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3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ish@liverpool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rish@liverpool.ac.uk" TargetMode="External"/><Relationship Id="rId1" Type="http://schemas.openxmlformats.org/officeDocument/2006/relationships/hyperlink" Target="mailto:irish@liverpoo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rothy\Application%20Data\Microsoft\Templates\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Poster.dotx</Template>
  <TotalTime>93</TotalTime>
  <Pages>2</Pages>
  <Words>444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Segeroth, Viola</dc:creator>
  <cp:lastModifiedBy>Segeroth, Viola</cp:lastModifiedBy>
  <cp:revision>4</cp:revision>
  <cp:lastPrinted>2014-11-24T13:16:00Z</cp:lastPrinted>
  <dcterms:created xsi:type="dcterms:W3CDTF">2025-11-03T16:38:00Z</dcterms:created>
  <dcterms:modified xsi:type="dcterms:W3CDTF">2025-11-27T12:24:00Z</dcterms:modified>
</cp:coreProperties>
</file>